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55" w:rsidRDefault="00FC4C55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FC4C55" w:rsidRDefault="00FC4C55">
      <w:pPr>
        <w:spacing w:line="1500" w:lineRule="exact"/>
        <w:jc w:val="center"/>
        <w:rPr>
          <w:rFonts w:ascii="方正小标宋_GBK" w:eastAsia="方正小标宋_GBK" w:hint="eastAsia"/>
          <w:bCs/>
          <w:color w:val="FF0000"/>
          <w:spacing w:val="172"/>
          <w:w w:val="85"/>
          <w:sz w:val="100"/>
          <w:szCs w:val="100"/>
        </w:rPr>
      </w:pPr>
    </w:p>
    <w:p w:rsidR="00FC4C55" w:rsidRDefault="00FC4C55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FC4C55" w:rsidRDefault="00FC4C55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FC4C55" w:rsidRDefault="00FC4C55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克政任发〔2020〕47号</w:t>
      </w:r>
    </w:p>
    <w:p w:rsidR="00FC4C55" w:rsidRDefault="00FC4C55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FC4C55" w:rsidRDefault="00FC4C5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FC4C55" w:rsidRDefault="00FC4C5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关于艾斯白克·尔肯同志任职的通知</w:t>
      </w:r>
    </w:p>
    <w:p w:rsidR="00FC4C55" w:rsidRDefault="00FC4C55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FC4C55" w:rsidRDefault="00FC4C55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州畜牧兽医局：</w:t>
      </w:r>
    </w:p>
    <w:p w:rsidR="00FC4C55" w:rsidRDefault="00FC4C55" w:rsidP="00EF1AF9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自治州人民政府决定，艾斯白克·尔肯同志任州畜禽繁育改良站站长（试用期一年，从2020年9月12日起计算）。</w:t>
      </w:r>
    </w:p>
    <w:p w:rsidR="00FC4C55" w:rsidRDefault="00FC4C55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FC4C55" w:rsidRDefault="00FC4C55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FC4C55" w:rsidRDefault="00FC4C55" w:rsidP="00EF1AF9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</w:p>
    <w:p w:rsidR="00FC4C55" w:rsidRDefault="00FC4C55" w:rsidP="00EF1AF9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FC4C55" w:rsidRDefault="00FC4C55">
      <w:pPr>
        <w:spacing w:line="560" w:lineRule="exact"/>
      </w:pPr>
    </w:p>
    <w:p w:rsidR="00FC4C55" w:rsidRDefault="00FC4C55">
      <w:pPr>
        <w:spacing w:line="1500" w:lineRule="exact"/>
        <w:jc w:val="center"/>
        <w:rPr>
          <w:rFonts w:ascii="方正小标宋_GBK" w:eastAsia="方正小标宋_GBK" w:hint="eastAsia"/>
          <w:bCs/>
          <w:color w:val="FF0000"/>
          <w:spacing w:val="172"/>
          <w:w w:val="85"/>
          <w:sz w:val="100"/>
          <w:szCs w:val="100"/>
        </w:rPr>
      </w:pPr>
    </w:p>
    <w:p w:rsidR="00FC4C55" w:rsidRDefault="00FC4C55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sectPr w:rsidR="00FC4C55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C55" w:rsidRDefault="00FC4C55" w:rsidP="00A7136F">
      <w:r>
        <w:separator/>
      </w:r>
    </w:p>
  </w:endnote>
  <w:endnote w:type="continuationSeparator" w:id="0">
    <w:p w:rsidR="00FC4C55" w:rsidRDefault="00FC4C55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C55" w:rsidRDefault="00FC4C55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FC4C55" w:rsidRDefault="00FC4C55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C55" w:rsidRDefault="00FC4C55" w:rsidP="00A7136F">
      <w:r>
        <w:separator/>
      </w:r>
    </w:p>
  </w:footnote>
  <w:footnote w:type="continuationSeparator" w:id="0">
    <w:p w:rsidR="00FC4C55" w:rsidRDefault="00FC4C55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005E66"/>
    <w:rsid w:val="001E24F3"/>
    <w:rsid w:val="00214325"/>
    <w:rsid w:val="00275533"/>
    <w:rsid w:val="003B0A6D"/>
    <w:rsid w:val="004E0DB4"/>
    <w:rsid w:val="00526277"/>
    <w:rsid w:val="00575F28"/>
    <w:rsid w:val="00674012"/>
    <w:rsid w:val="00702F97"/>
    <w:rsid w:val="007621B1"/>
    <w:rsid w:val="00807C2C"/>
    <w:rsid w:val="00815097"/>
    <w:rsid w:val="00833CAA"/>
    <w:rsid w:val="00881707"/>
    <w:rsid w:val="00897EA1"/>
    <w:rsid w:val="008C6159"/>
    <w:rsid w:val="00965453"/>
    <w:rsid w:val="00A66C41"/>
    <w:rsid w:val="00A7136F"/>
    <w:rsid w:val="00B74B32"/>
    <w:rsid w:val="00B8036A"/>
    <w:rsid w:val="00C81538"/>
    <w:rsid w:val="00D65117"/>
    <w:rsid w:val="00D74589"/>
    <w:rsid w:val="00DE3B73"/>
    <w:rsid w:val="00E05A98"/>
    <w:rsid w:val="00E323BF"/>
    <w:rsid w:val="00EF1AF9"/>
    <w:rsid w:val="00F0114B"/>
    <w:rsid w:val="00FC4C55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</Words>
  <Characters>100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2020-10-10T04:47:00Z</dcterms:created>
  <dcterms:modified xsi:type="dcterms:W3CDTF">2020-10-10T04:47:00Z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