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884" w:rsidRDefault="00937884">
      <w:pPr>
        <w:spacing w:line="560" w:lineRule="exact"/>
      </w:pPr>
    </w:p>
    <w:p w:rsidR="00937884" w:rsidRDefault="00937884">
      <w:pPr>
        <w:spacing w:line="560" w:lineRule="exact"/>
      </w:pPr>
    </w:p>
    <w:p w:rsidR="00937884" w:rsidRDefault="00937884">
      <w:pPr>
        <w:spacing w:line="500" w:lineRule="exact"/>
        <w:rPr>
          <w:rFonts w:ascii="方正小标宋_GBK" w:eastAsia="方正小标宋_GBK" w:hint="eastAsia"/>
          <w:color w:val="FF0000"/>
          <w:spacing w:val="120"/>
          <w:sz w:val="20"/>
          <w:szCs w:val="20"/>
        </w:rPr>
      </w:pPr>
    </w:p>
    <w:p w:rsidR="00937884" w:rsidRDefault="00937884">
      <w:pPr>
        <w:spacing w:line="500" w:lineRule="exact"/>
        <w:rPr>
          <w:rFonts w:ascii="方正小标宋_GBK" w:eastAsia="方正小标宋_GBK" w:hint="eastAsia"/>
          <w:color w:val="FF0000"/>
          <w:spacing w:val="120"/>
          <w:sz w:val="20"/>
          <w:szCs w:val="20"/>
        </w:rPr>
      </w:pPr>
    </w:p>
    <w:p w:rsidR="00937884" w:rsidRDefault="00937884">
      <w:pPr>
        <w:spacing w:line="600" w:lineRule="exact"/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</w:rPr>
        <w:t>克政任发〔2020〕46号</w:t>
      </w:r>
    </w:p>
    <w:p w:rsidR="00937884" w:rsidRDefault="00937884">
      <w:pPr>
        <w:spacing w:line="700" w:lineRule="exact"/>
        <w:rPr>
          <w:rFonts w:ascii="方正小标宋简体" w:eastAsia="方正小标宋简体" w:hAnsi="宋体"/>
          <w:sz w:val="44"/>
          <w:szCs w:val="44"/>
        </w:rPr>
      </w:pPr>
    </w:p>
    <w:p w:rsidR="00937884" w:rsidRDefault="00937884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937884" w:rsidRDefault="00937884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关于阿不都热合曼·阿不都卡德尔等同志职务任免的通知</w:t>
      </w:r>
    </w:p>
    <w:p w:rsidR="00937884" w:rsidRDefault="00937884">
      <w:pPr>
        <w:spacing w:line="560" w:lineRule="exact"/>
        <w:jc w:val="center"/>
        <w:rPr>
          <w:rFonts w:ascii="仿宋_GB2312" w:eastAsia="仿宋_GB2312" w:hAnsi="宋体"/>
          <w:sz w:val="32"/>
          <w:szCs w:val="32"/>
        </w:rPr>
      </w:pPr>
    </w:p>
    <w:p w:rsidR="00937884" w:rsidRDefault="00937884"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州农业农村局：</w:t>
      </w:r>
    </w:p>
    <w:p w:rsidR="00937884" w:rsidRDefault="00937884" w:rsidP="00A4098E">
      <w:pPr>
        <w:spacing w:line="56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自治州人民政府决定：</w:t>
      </w:r>
    </w:p>
    <w:p w:rsidR="00937884" w:rsidRDefault="00937884" w:rsidP="00A4098E">
      <w:pPr>
        <w:spacing w:line="56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阿不都热合曼·阿不都卡德尔同志任州农业农村机械化发展中心主任（试用期一年，从2020年9月12日起计算）；</w:t>
      </w:r>
    </w:p>
    <w:p w:rsidR="00937884" w:rsidRDefault="00937884" w:rsidP="00A4098E">
      <w:pPr>
        <w:spacing w:line="56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朱勇江同志任州农业技术推广中心副主任（试用期一年，从2020年9月12日起计算）；</w:t>
      </w:r>
    </w:p>
    <w:p w:rsidR="00937884" w:rsidRDefault="00937884" w:rsidP="00A4098E">
      <w:pPr>
        <w:spacing w:line="56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免去阿不都热西提·阿不都热合曼同志州农业农村机械化发展中心主任职务。</w:t>
      </w:r>
    </w:p>
    <w:p w:rsidR="00937884" w:rsidRDefault="00937884" w:rsidP="00A4098E">
      <w:pPr>
        <w:spacing w:line="56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</w:p>
    <w:p w:rsidR="00937884" w:rsidRDefault="00937884" w:rsidP="00A4098E">
      <w:pPr>
        <w:spacing w:line="56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</w:p>
    <w:p w:rsidR="00937884" w:rsidRDefault="00937884" w:rsidP="00A4098E">
      <w:pPr>
        <w:spacing w:line="560" w:lineRule="exact"/>
        <w:ind w:firstLineChars="16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2020年9月22日</w:t>
      </w:r>
    </w:p>
    <w:p w:rsidR="00937884" w:rsidRDefault="00937884">
      <w:pPr>
        <w:spacing w:line="560" w:lineRule="exact"/>
      </w:pPr>
    </w:p>
    <w:sectPr w:rsidR="00937884" w:rsidSect="00A7136F">
      <w:footerReference w:type="default" r:id="rId7"/>
      <w:pgSz w:w="11906" w:h="16838"/>
      <w:pgMar w:top="1814" w:right="1531" w:bottom="1701" w:left="1531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884" w:rsidRDefault="00937884" w:rsidP="00A7136F">
      <w:r>
        <w:separator/>
      </w:r>
    </w:p>
  </w:endnote>
  <w:endnote w:type="continuationSeparator" w:id="0">
    <w:p w:rsidR="00937884" w:rsidRDefault="00937884" w:rsidP="00A713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_GBK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仿宋_GB2312">
    <w:altName w:val="微软雅黑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884" w:rsidRDefault="00937884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937884" w:rsidRDefault="00937884">
                <w:pPr>
                  <w:pStyle w:val="Footer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884" w:rsidRDefault="00937884" w:rsidP="00A7136F">
      <w:r>
        <w:separator/>
      </w:r>
    </w:p>
  </w:footnote>
  <w:footnote w:type="continuationSeparator" w:id="0">
    <w:p w:rsidR="00937884" w:rsidRDefault="00937884" w:rsidP="00A713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F5879AC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348E47AC"/>
    <w:multiLevelType w:val="singleLevel"/>
    <w:tmpl w:val="348E47A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="2040" w:hanging="36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0AE20FE"/>
    <w:rsid w:val="001E24F3"/>
    <w:rsid w:val="00214325"/>
    <w:rsid w:val="00275533"/>
    <w:rsid w:val="004E0DB4"/>
    <w:rsid w:val="00526277"/>
    <w:rsid w:val="00575F28"/>
    <w:rsid w:val="00674012"/>
    <w:rsid w:val="00702F97"/>
    <w:rsid w:val="00710FBF"/>
    <w:rsid w:val="007621B1"/>
    <w:rsid w:val="00807C2C"/>
    <w:rsid w:val="00815097"/>
    <w:rsid w:val="00833CAA"/>
    <w:rsid w:val="00881707"/>
    <w:rsid w:val="00897EA1"/>
    <w:rsid w:val="008A0C25"/>
    <w:rsid w:val="00937884"/>
    <w:rsid w:val="00965453"/>
    <w:rsid w:val="00A4098E"/>
    <w:rsid w:val="00A66C41"/>
    <w:rsid w:val="00A7136F"/>
    <w:rsid w:val="00B74B32"/>
    <w:rsid w:val="00B8036A"/>
    <w:rsid w:val="00C81538"/>
    <w:rsid w:val="00D65117"/>
    <w:rsid w:val="00D74589"/>
    <w:rsid w:val="00DE3B73"/>
    <w:rsid w:val="00E05A98"/>
    <w:rsid w:val="00E323BF"/>
    <w:rsid w:val="00E90081"/>
    <w:rsid w:val="00F27492"/>
    <w:rsid w:val="00FC5E23"/>
    <w:rsid w:val="01693F1F"/>
    <w:rsid w:val="017B2E79"/>
    <w:rsid w:val="02CD4E41"/>
    <w:rsid w:val="03700F5B"/>
    <w:rsid w:val="039D3D03"/>
    <w:rsid w:val="03AC7192"/>
    <w:rsid w:val="042A1B8B"/>
    <w:rsid w:val="062A29A7"/>
    <w:rsid w:val="074D4A3A"/>
    <w:rsid w:val="08576E6E"/>
    <w:rsid w:val="085D0ACC"/>
    <w:rsid w:val="098846CB"/>
    <w:rsid w:val="0A036B5B"/>
    <w:rsid w:val="0B496811"/>
    <w:rsid w:val="0D671C1C"/>
    <w:rsid w:val="0D8617EA"/>
    <w:rsid w:val="0DAC68B7"/>
    <w:rsid w:val="0DCC0054"/>
    <w:rsid w:val="0F016709"/>
    <w:rsid w:val="11BA65A1"/>
    <w:rsid w:val="11D7159F"/>
    <w:rsid w:val="147E2FB8"/>
    <w:rsid w:val="15427179"/>
    <w:rsid w:val="15DF4C7B"/>
    <w:rsid w:val="161C7E2D"/>
    <w:rsid w:val="162F50EE"/>
    <w:rsid w:val="163847DA"/>
    <w:rsid w:val="1BAC52CD"/>
    <w:rsid w:val="1C6E3983"/>
    <w:rsid w:val="1F54082E"/>
    <w:rsid w:val="21B64061"/>
    <w:rsid w:val="227F66BE"/>
    <w:rsid w:val="23AA1DA5"/>
    <w:rsid w:val="24050DB0"/>
    <w:rsid w:val="289E1122"/>
    <w:rsid w:val="28E35888"/>
    <w:rsid w:val="2A264280"/>
    <w:rsid w:val="2B5F7F4F"/>
    <w:rsid w:val="2C0141A8"/>
    <w:rsid w:val="2C2A3AEA"/>
    <w:rsid w:val="2CE0480C"/>
    <w:rsid w:val="2D2959A2"/>
    <w:rsid w:val="2DAD66EA"/>
    <w:rsid w:val="30500D28"/>
    <w:rsid w:val="312C4669"/>
    <w:rsid w:val="32287358"/>
    <w:rsid w:val="33721C95"/>
    <w:rsid w:val="35A5307A"/>
    <w:rsid w:val="360350D2"/>
    <w:rsid w:val="36205F26"/>
    <w:rsid w:val="366A428C"/>
    <w:rsid w:val="38352DDA"/>
    <w:rsid w:val="396030A4"/>
    <w:rsid w:val="39D271BE"/>
    <w:rsid w:val="3AC112AD"/>
    <w:rsid w:val="3AEB2506"/>
    <w:rsid w:val="3BAD33A0"/>
    <w:rsid w:val="3C8E6524"/>
    <w:rsid w:val="3D221864"/>
    <w:rsid w:val="413A3052"/>
    <w:rsid w:val="417D30BA"/>
    <w:rsid w:val="41C92337"/>
    <w:rsid w:val="428F1861"/>
    <w:rsid w:val="432D3651"/>
    <w:rsid w:val="43592DDF"/>
    <w:rsid w:val="44791553"/>
    <w:rsid w:val="45A14BB3"/>
    <w:rsid w:val="465D120D"/>
    <w:rsid w:val="477114D3"/>
    <w:rsid w:val="4C1E5E45"/>
    <w:rsid w:val="4C251640"/>
    <w:rsid w:val="4C8213C6"/>
    <w:rsid w:val="5069572D"/>
    <w:rsid w:val="50921113"/>
    <w:rsid w:val="50AE20FE"/>
    <w:rsid w:val="51C32F49"/>
    <w:rsid w:val="51DB27B2"/>
    <w:rsid w:val="52E112C3"/>
    <w:rsid w:val="540E29C5"/>
    <w:rsid w:val="54291404"/>
    <w:rsid w:val="58AF33FD"/>
    <w:rsid w:val="5A065562"/>
    <w:rsid w:val="5A316B76"/>
    <w:rsid w:val="5AEF6709"/>
    <w:rsid w:val="5EF47234"/>
    <w:rsid w:val="5F050C4B"/>
    <w:rsid w:val="5F5032F9"/>
    <w:rsid w:val="5F566BF7"/>
    <w:rsid w:val="5F6118F1"/>
    <w:rsid w:val="5F9B59DF"/>
    <w:rsid w:val="61F44940"/>
    <w:rsid w:val="62EC151F"/>
    <w:rsid w:val="636F35BF"/>
    <w:rsid w:val="64F75754"/>
    <w:rsid w:val="657F7713"/>
    <w:rsid w:val="66AE3195"/>
    <w:rsid w:val="686908E6"/>
    <w:rsid w:val="68A83550"/>
    <w:rsid w:val="69B564E0"/>
    <w:rsid w:val="69FB15C4"/>
    <w:rsid w:val="6DC727F5"/>
    <w:rsid w:val="6E123E27"/>
    <w:rsid w:val="6E4E16EF"/>
    <w:rsid w:val="6FEB7C5C"/>
    <w:rsid w:val="70077635"/>
    <w:rsid w:val="75206790"/>
    <w:rsid w:val="75297F2E"/>
    <w:rsid w:val="75E12D25"/>
    <w:rsid w:val="76E23FFD"/>
    <w:rsid w:val="76F5225A"/>
    <w:rsid w:val="772D40F9"/>
    <w:rsid w:val="77B03D81"/>
    <w:rsid w:val="77C673DC"/>
    <w:rsid w:val="796B6DA9"/>
    <w:rsid w:val="79C52EB1"/>
    <w:rsid w:val="7C3178C2"/>
    <w:rsid w:val="7CAB61EA"/>
    <w:rsid w:val="7E496CD0"/>
    <w:rsid w:val="7F6321F7"/>
    <w:rsid w:val="7F6D7051"/>
    <w:rsid w:val="7F787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T Extra" w:eastAsia="宋体" w:hAnsi="MT Extra" w:cs="MT Extra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locked="1" w:uiPriority="0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1" w:uiPriority="0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next w:val="BodyTextFirstIndent2"/>
    <w:qFormat/>
    <w:rsid w:val="00A7136F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A7136F"/>
    <w:pPr>
      <w:spacing w:line="560" w:lineRule="exact"/>
      <w:ind w:firstLine="57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FirstIndent2">
    <w:name w:val="Body Text First Indent 2"/>
    <w:basedOn w:val="BodyTextIndent"/>
    <w:next w:val="PlainText"/>
    <w:link w:val="BodyTextFirstIndent2Char"/>
    <w:uiPriority w:val="99"/>
    <w:rsid w:val="00A7136F"/>
    <w:pPr>
      <w:tabs>
        <w:tab w:val="left" w:pos="180"/>
        <w:tab w:val="left" w:pos="540"/>
      </w:tabs>
      <w:ind w:firstLineChars="200" w:firstLine="42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</w:style>
  <w:style w:type="paragraph" w:styleId="PlainText">
    <w:name w:val="Plain Text"/>
    <w:basedOn w:val="Normal"/>
    <w:next w:val="ListNumber5"/>
    <w:link w:val="PlainTextChar"/>
    <w:uiPriority w:val="99"/>
    <w:rsid w:val="00A7136F"/>
    <w:rPr>
      <w:rFonts w:ascii="宋体" w:hAnsi="Courier New" w:cs="Times New Roman"/>
      <w:sz w:val="28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宋体" w:hAnsi="Courier New" w:cs="Courier New"/>
      <w:sz w:val="21"/>
      <w:szCs w:val="21"/>
    </w:rPr>
  </w:style>
  <w:style w:type="paragraph" w:styleId="ListNumber5">
    <w:name w:val="List Number 5"/>
    <w:basedOn w:val="Normal"/>
    <w:uiPriority w:val="99"/>
    <w:rsid w:val="00A7136F"/>
    <w:pPr>
      <w:numPr>
        <w:numId w:val="5"/>
      </w:numPr>
    </w:pPr>
  </w:style>
  <w:style w:type="paragraph" w:styleId="Footer">
    <w:name w:val="footer"/>
    <w:basedOn w:val="Normal"/>
    <w:link w:val="FooterChar"/>
    <w:uiPriority w:val="99"/>
    <w:rsid w:val="00A7136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A7136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31</Words>
  <Characters>180</Characters>
  <Application>Microsoft Office Outlook</Application>
  <DocSecurity>0</DocSecurity>
  <Lines>0</Lines>
  <Paragraphs>0</Paragraphs>
  <ScaleCrop>false</ScaleCrop>
  <Company>州政办秘书二科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克政任发〔2020〕40号</dc:title>
  <dc:subject/>
  <dc:creator>陈思中</dc:creator>
  <cp:keywords/>
  <dc:description/>
  <cp:lastModifiedBy>kzzfbgs</cp:lastModifiedBy>
  <cp:revision>3</cp:revision>
  <cp:lastPrinted>2020-09-24T02:46:00Z</cp:lastPrinted>
  <dcterms:created xsi:type="dcterms:W3CDTF">2020-10-10T04:46:00Z</dcterms:created>
  <dcterms:modified xsi:type="dcterms:W3CDTF">2020-10-10T04:47:00Z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