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6A" w:rsidRDefault="000E7D6A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E7D6A" w:rsidRDefault="000E7D6A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E7D6A" w:rsidRDefault="000E7D6A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克政任发〔2020〕40号</w:t>
      </w:r>
    </w:p>
    <w:p w:rsidR="000E7D6A" w:rsidRDefault="000E7D6A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0E7D6A" w:rsidRDefault="000E7D6A">
      <w:pPr>
        <w:spacing w:line="500" w:lineRule="exact"/>
        <w:jc w:val="center"/>
        <w:rPr>
          <w:rFonts w:ascii="方正小标宋简体" w:eastAsia="方正小标宋简体" w:hAnsi="宋体"/>
          <w:spacing w:val="-17"/>
          <w:sz w:val="44"/>
          <w:szCs w:val="44"/>
        </w:rPr>
      </w:pPr>
    </w:p>
    <w:p w:rsidR="000E7D6A" w:rsidRDefault="000E7D6A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关于梁卫鹏等同志任职的通知</w:t>
      </w:r>
    </w:p>
    <w:p w:rsidR="000E7D6A" w:rsidRDefault="000E7D6A">
      <w:pPr>
        <w:spacing w:line="50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0E7D6A" w:rsidRDefault="000E7D6A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州公安局：</w:t>
      </w:r>
    </w:p>
    <w:p w:rsidR="000E7D6A" w:rsidRDefault="000E7D6A" w:rsidP="00702F97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0E7D6A" w:rsidRDefault="000E7D6A" w:rsidP="00702F97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梁卫鹏同志任州公安局治安管理支队支队长；</w:t>
      </w:r>
    </w:p>
    <w:p w:rsidR="000E7D6A" w:rsidRDefault="000E7D6A" w:rsidP="00702F97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何茂林同志任州公安局交通警察支队支队长；</w:t>
      </w:r>
    </w:p>
    <w:p w:rsidR="000E7D6A" w:rsidRDefault="000E7D6A" w:rsidP="00702F97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艾斯卡尔·买买提明同志任州公安局刑事侦察支队政委。</w:t>
      </w:r>
    </w:p>
    <w:p w:rsidR="000E7D6A" w:rsidRDefault="000E7D6A" w:rsidP="00702F97">
      <w:pPr>
        <w:spacing w:line="50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以上3名同志任职时间从2018年2月起计算。</w:t>
      </w:r>
    </w:p>
    <w:p w:rsidR="000E7D6A" w:rsidRDefault="000E7D6A">
      <w:pPr>
        <w:spacing w:line="600" w:lineRule="exac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0E7D6A" w:rsidRDefault="000E7D6A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0E7D6A" w:rsidRDefault="000E7D6A" w:rsidP="00702F97">
      <w:pPr>
        <w:spacing w:line="50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0E7D6A" w:rsidRDefault="000E7D6A">
      <w:pPr>
        <w:spacing w:line="560" w:lineRule="exact"/>
      </w:pPr>
    </w:p>
    <w:p w:rsidR="000E7D6A" w:rsidRDefault="000E7D6A" w:rsidP="00702F97">
      <w:pPr>
        <w:pStyle w:val="BodyTextFirstIndent2"/>
        <w:ind w:firstLine="31680"/>
      </w:pPr>
    </w:p>
    <w:p w:rsidR="000E7D6A" w:rsidRDefault="000E7D6A">
      <w:pPr>
        <w:pStyle w:val="PlainText"/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p w:rsidR="000E7D6A" w:rsidRDefault="000E7D6A">
      <w:pPr>
        <w:pStyle w:val="ListNumber5"/>
        <w:numPr>
          <w:ilvl w:val="0"/>
          <w:numId w:val="0"/>
        </w:numPr>
      </w:pPr>
    </w:p>
    <w:sectPr w:rsidR="000E7D6A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D6A" w:rsidRDefault="000E7D6A" w:rsidP="00A7136F">
      <w:r>
        <w:separator/>
      </w:r>
    </w:p>
  </w:endnote>
  <w:endnote w:type="continuationSeparator" w:id="0">
    <w:p w:rsidR="000E7D6A" w:rsidRDefault="000E7D6A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D6A" w:rsidRDefault="000E7D6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0E7D6A" w:rsidRDefault="000E7D6A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D6A" w:rsidRDefault="000E7D6A" w:rsidP="00A7136F">
      <w:r>
        <w:separator/>
      </w:r>
    </w:p>
  </w:footnote>
  <w:footnote w:type="continuationSeparator" w:id="0">
    <w:p w:rsidR="000E7D6A" w:rsidRDefault="000E7D6A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E7D6A"/>
    <w:rsid w:val="001E24F3"/>
    <w:rsid w:val="00214325"/>
    <w:rsid w:val="00275533"/>
    <w:rsid w:val="003700FC"/>
    <w:rsid w:val="004E0DB4"/>
    <w:rsid w:val="00526277"/>
    <w:rsid w:val="00575F28"/>
    <w:rsid w:val="00674012"/>
    <w:rsid w:val="00702F97"/>
    <w:rsid w:val="0071496E"/>
    <w:rsid w:val="00807C2C"/>
    <w:rsid w:val="00815097"/>
    <w:rsid w:val="00833CAA"/>
    <w:rsid w:val="00881707"/>
    <w:rsid w:val="00897EA1"/>
    <w:rsid w:val="00965453"/>
    <w:rsid w:val="00A66C41"/>
    <w:rsid w:val="00A7136F"/>
    <w:rsid w:val="00B74B32"/>
    <w:rsid w:val="00B8036A"/>
    <w:rsid w:val="00C81538"/>
    <w:rsid w:val="00D65117"/>
    <w:rsid w:val="00D74589"/>
    <w:rsid w:val="00DE3B73"/>
    <w:rsid w:val="00E05A98"/>
    <w:rsid w:val="00E323BF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6D4E"/>
    <w:rPr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D6D4E"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6D4E"/>
    <w:rPr>
      <w:rFonts w:ascii="宋体" w:hAnsi="Courier New" w:cs="Courier New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6D4E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D6D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</Words>
  <Characters>142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2020-10-10T04:42:00Z</dcterms:created>
  <dcterms:modified xsi:type="dcterms:W3CDTF">2020-10-10T04:42:00Z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